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332" w:rsidRPr="000D1B4D" w:rsidRDefault="00922332" w:rsidP="00CA37C2">
      <w:pPr>
        <w:tabs>
          <w:tab w:val="center" w:pos="1800"/>
        </w:tabs>
        <w:spacing w:line="380" w:lineRule="atLeast"/>
        <w:ind w:right="-336"/>
        <w:rPr>
          <w:sz w:val="24"/>
          <w:szCs w:val="24"/>
        </w:rPr>
      </w:pPr>
      <w:r w:rsidRPr="000D1B4D">
        <w:rPr>
          <w:sz w:val="24"/>
          <w:szCs w:val="24"/>
        </w:rPr>
        <w:t>TRƯỜNG CAO ĐẲNG LÝ TỰ TRỌNG</w:t>
      </w:r>
      <w:r w:rsidRPr="000D1B4D">
        <w:rPr>
          <w:sz w:val="24"/>
          <w:szCs w:val="24"/>
        </w:rPr>
        <w:tab/>
        <w:t xml:space="preserve">                </w:t>
      </w:r>
      <w:r w:rsidRPr="000D1B4D">
        <w:rPr>
          <w:b/>
          <w:sz w:val="24"/>
          <w:szCs w:val="24"/>
        </w:rPr>
        <w:t>CỘNG HÒA XÃ HỘI CHỦ NGHĨA VIỆT NAM</w:t>
      </w:r>
      <w:r w:rsidRPr="000D1B4D">
        <w:rPr>
          <w:b/>
          <w:sz w:val="24"/>
          <w:szCs w:val="24"/>
        </w:rPr>
        <w:tab/>
      </w:r>
      <w:r w:rsidRPr="000D1B4D">
        <w:rPr>
          <w:sz w:val="24"/>
          <w:szCs w:val="24"/>
        </w:rPr>
        <w:t>THÀNH PHỐ HỒ CHÍ MINH</w:t>
      </w:r>
      <w:r w:rsidRPr="000D1B4D">
        <w:rPr>
          <w:b/>
          <w:sz w:val="24"/>
          <w:szCs w:val="24"/>
        </w:rPr>
        <w:t xml:space="preserve">                   </w:t>
      </w:r>
      <w:r w:rsidRPr="000D1B4D">
        <w:rPr>
          <w:b/>
          <w:sz w:val="24"/>
          <w:szCs w:val="24"/>
        </w:rPr>
        <w:tab/>
      </w:r>
      <w:r w:rsidRPr="000D1B4D">
        <w:rPr>
          <w:b/>
          <w:sz w:val="24"/>
          <w:szCs w:val="24"/>
        </w:rPr>
        <w:tab/>
        <w:t xml:space="preserve">   </w:t>
      </w:r>
      <w:r w:rsidRPr="000D1B4D">
        <w:rPr>
          <w:b/>
        </w:rPr>
        <w:t>Độc lập – Tự do – Hạnh phúc</w:t>
      </w:r>
    </w:p>
    <w:p w:rsidR="00922332" w:rsidRPr="000D1B4D" w:rsidRDefault="00EB2149" w:rsidP="00CA37C2">
      <w:pPr>
        <w:tabs>
          <w:tab w:val="center" w:pos="1800"/>
          <w:tab w:val="center" w:pos="7200"/>
        </w:tabs>
        <w:spacing w:line="380" w:lineRule="atLeast"/>
        <w:jc w:val="both"/>
        <w:rPr>
          <w:b/>
        </w:rPr>
      </w:pPr>
      <w:r w:rsidRPr="000D1B4D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3782695</wp:posOffset>
                </wp:positionH>
                <wp:positionV relativeFrom="paragraph">
                  <wp:posOffset>46990</wp:posOffset>
                </wp:positionV>
                <wp:extent cx="2056765" cy="0"/>
                <wp:effectExtent l="10795" t="12065" r="8890" b="698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7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line w14:anchorId="49255A27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.85pt,3.7pt" to="459.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yL4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"/>
            </w:pict>
          </mc:Fallback>
        </mc:AlternateContent>
      </w:r>
      <w:r w:rsidR="00922332" w:rsidRPr="000D1B4D">
        <w:rPr>
          <w:b/>
          <w:sz w:val="24"/>
          <w:szCs w:val="24"/>
        </w:rPr>
        <w:tab/>
        <w:t>KHOA LÝ LUẬN CHÍNH TRỊ</w:t>
      </w:r>
      <w:r w:rsidR="00922332" w:rsidRPr="000D1B4D">
        <w:rPr>
          <w:b/>
          <w:sz w:val="24"/>
          <w:szCs w:val="24"/>
        </w:rPr>
        <w:tab/>
      </w:r>
      <w:r w:rsidR="00922332" w:rsidRPr="000D1B4D">
        <w:rPr>
          <w:b/>
        </w:rPr>
        <w:t xml:space="preserve"> </w:t>
      </w:r>
    </w:p>
    <w:p w:rsidR="00922332" w:rsidRPr="000D1B4D" w:rsidRDefault="00EB2149" w:rsidP="00CA37C2">
      <w:pPr>
        <w:spacing w:line="380" w:lineRule="atLeast"/>
        <w:jc w:val="both"/>
        <w:rPr>
          <w:b/>
          <w:sz w:val="12"/>
          <w:szCs w:val="12"/>
        </w:rPr>
      </w:pPr>
      <w:r w:rsidRPr="000D1B4D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76200</wp:posOffset>
                </wp:positionV>
                <wp:extent cx="847725" cy="0"/>
                <wp:effectExtent l="9525" t="6985" r="9525" b="120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line w14:anchorId="3B4F6E11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6pt" to="120.7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"/>
            </w:pict>
          </mc:Fallback>
        </mc:AlternateContent>
      </w:r>
      <w:r w:rsidR="00922332" w:rsidRPr="000D1B4D">
        <w:rPr>
          <w:b/>
        </w:rPr>
        <w:tab/>
      </w:r>
      <w:r w:rsidR="00922332" w:rsidRPr="000D1B4D">
        <w:rPr>
          <w:b/>
        </w:rPr>
        <w:tab/>
      </w:r>
    </w:p>
    <w:p w:rsidR="00922332" w:rsidRPr="000D1B4D" w:rsidRDefault="00922332" w:rsidP="00CA37C2">
      <w:pPr>
        <w:spacing w:line="380" w:lineRule="atLeast"/>
        <w:ind w:left="3600"/>
        <w:jc w:val="both"/>
        <w:rPr>
          <w:i/>
          <w:szCs w:val="24"/>
        </w:rPr>
      </w:pPr>
      <w:r w:rsidRPr="000D1B4D">
        <w:rPr>
          <w:szCs w:val="24"/>
        </w:rPr>
        <w:t xml:space="preserve">       </w:t>
      </w:r>
      <w:r w:rsidRPr="000D1B4D">
        <w:rPr>
          <w:i/>
          <w:szCs w:val="24"/>
        </w:rPr>
        <w:t xml:space="preserve">Thành phố Hồ Chí Minh, ngày </w:t>
      </w:r>
      <w:r w:rsidR="004A059D">
        <w:rPr>
          <w:i/>
          <w:szCs w:val="24"/>
        </w:rPr>
        <w:t>4</w:t>
      </w:r>
      <w:r w:rsidRPr="000D1B4D">
        <w:rPr>
          <w:i/>
          <w:szCs w:val="24"/>
        </w:rPr>
        <w:t xml:space="preserve"> tháng </w:t>
      </w:r>
      <w:r w:rsidR="00A40000">
        <w:rPr>
          <w:i/>
          <w:szCs w:val="24"/>
        </w:rPr>
        <w:t>0</w:t>
      </w:r>
      <w:r w:rsidR="004A059D">
        <w:rPr>
          <w:i/>
          <w:szCs w:val="24"/>
        </w:rPr>
        <w:t>2</w:t>
      </w:r>
      <w:r w:rsidRPr="000D1B4D">
        <w:rPr>
          <w:i/>
          <w:szCs w:val="24"/>
        </w:rPr>
        <w:t xml:space="preserve"> năm 20</w:t>
      </w:r>
      <w:r w:rsidR="004A059D">
        <w:rPr>
          <w:i/>
          <w:szCs w:val="24"/>
        </w:rPr>
        <w:t>20</w:t>
      </w:r>
    </w:p>
    <w:p w:rsidR="00922332" w:rsidRPr="000D1B4D" w:rsidRDefault="00922332" w:rsidP="00CA37C2">
      <w:pPr>
        <w:spacing w:line="380" w:lineRule="atLeast"/>
      </w:pPr>
    </w:p>
    <w:p w:rsidR="00447DBB" w:rsidRPr="000D1B4D" w:rsidRDefault="00447DBB" w:rsidP="00CA37C2">
      <w:pPr>
        <w:spacing w:line="380" w:lineRule="atLeast"/>
        <w:jc w:val="center"/>
        <w:rPr>
          <w:b/>
          <w:sz w:val="40"/>
          <w:szCs w:val="40"/>
        </w:rPr>
      </w:pPr>
      <w:r w:rsidRPr="000D1B4D">
        <w:rPr>
          <w:b/>
          <w:sz w:val="40"/>
          <w:szCs w:val="40"/>
        </w:rPr>
        <w:t>BÁO CÁO</w:t>
      </w:r>
    </w:p>
    <w:p w:rsidR="00447DBB" w:rsidRDefault="00447DBB" w:rsidP="004A059D">
      <w:pPr>
        <w:spacing w:line="380" w:lineRule="atLeast"/>
        <w:jc w:val="center"/>
      </w:pPr>
      <w:r w:rsidRPr="000D1B4D">
        <w:t xml:space="preserve"> </w:t>
      </w:r>
      <w:r w:rsidR="00A40000">
        <w:t>V/v</w:t>
      </w:r>
      <w:r w:rsidR="004A059D">
        <w:t xml:space="preserve"> giáo viên, nhân viên, học sinh, sinh viên</w:t>
      </w:r>
      <w:r w:rsidR="003621A8">
        <w:t>, người thân HSSV</w:t>
      </w:r>
      <w:r w:rsidR="004A059D">
        <w:t xml:space="preserve"> đi nước ngoài hay từ vùng có dịch</w:t>
      </w:r>
      <w:r w:rsidR="003621A8">
        <w:t>;</w:t>
      </w:r>
      <w:r w:rsidR="00A40000">
        <w:t xml:space="preserve"> vùng có nguy cơ lây nhiễm cao virus Corona</w:t>
      </w:r>
      <w:r w:rsidR="004A059D">
        <w:t xml:space="preserve"> trở về TP. Hồ Chí Minh</w:t>
      </w:r>
    </w:p>
    <w:p w:rsidR="00CA37C2" w:rsidRPr="000D1B4D" w:rsidRDefault="00CA37C2" w:rsidP="00CA37C2">
      <w:pPr>
        <w:spacing w:line="380" w:lineRule="atLeast"/>
        <w:jc w:val="center"/>
      </w:pPr>
    </w:p>
    <w:p w:rsidR="00195062" w:rsidRDefault="00195062" w:rsidP="00CA37C2">
      <w:pPr>
        <w:spacing w:line="380" w:lineRule="atLeast"/>
        <w:ind w:firstLine="720"/>
        <w:jc w:val="both"/>
      </w:pPr>
      <w:r w:rsidRPr="000D1B4D">
        <w:t xml:space="preserve">Kính gửi Hiệu trưởng trường CĐ Lý Tự Trọng TP Hồ Chí Minh, </w:t>
      </w:r>
      <w:r w:rsidR="004A059D">
        <w:t xml:space="preserve">trưởng phòng TC-HC-TH, </w:t>
      </w:r>
      <w:r w:rsidRPr="000D1B4D">
        <w:t xml:space="preserve">khoa Lý luận Chính trị xin báo cáo về </w:t>
      </w:r>
      <w:r w:rsidR="004A059D">
        <w:t>việc triển khai công tác phòng chống dịch virus Corona như sau:</w:t>
      </w:r>
    </w:p>
    <w:p w:rsidR="004A059D" w:rsidRDefault="004A059D" w:rsidP="004A059D">
      <w:pPr>
        <w:pStyle w:val="ListParagraph"/>
        <w:numPr>
          <w:ilvl w:val="0"/>
          <w:numId w:val="3"/>
        </w:numPr>
        <w:spacing w:line="380" w:lineRule="atLeast"/>
        <w:jc w:val="both"/>
      </w:pPr>
      <w:r>
        <w:t>Khoa đã thông tin đến các giảng viên của khoa về các thông báo số 1 và thông báo số 2</w:t>
      </w:r>
      <w:r w:rsidR="00CC65A2">
        <w:t xml:space="preserve"> của Trường</w:t>
      </w:r>
      <w:r>
        <w:t xml:space="preserve"> thông qua egov, tin nhắn và zalo.</w:t>
      </w:r>
    </w:p>
    <w:p w:rsidR="004A059D" w:rsidRDefault="004A059D" w:rsidP="004A059D">
      <w:pPr>
        <w:pStyle w:val="ListParagraph"/>
        <w:numPr>
          <w:ilvl w:val="0"/>
          <w:numId w:val="3"/>
        </w:numPr>
        <w:spacing w:line="380" w:lineRule="atLeast"/>
        <w:jc w:val="both"/>
      </w:pPr>
      <w:r>
        <w:t>Khoa có ghi nhận được thông tin</w:t>
      </w:r>
      <w:r w:rsidR="00CC65A2">
        <w:t xml:space="preserve"> trường hợp</w:t>
      </w:r>
      <w:r>
        <w:t xml:space="preserve"> cô Nguyễn Thị Dinh có đi Đà Nẵng (nơi có nghi ngờ có trường hợp nhiễm nCoV ) trở về TP Hồ Chí Minh.</w:t>
      </w:r>
    </w:p>
    <w:p w:rsidR="002F3792" w:rsidRDefault="004A059D" w:rsidP="00110324">
      <w:pPr>
        <w:pStyle w:val="ListParagraph"/>
        <w:numPr>
          <w:ilvl w:val="0"/>
          <w:numId w:val="3"/>
        </w:numPr>
        <w:spacing w:line="380" w:lineRule="atLeast"/>
        <w:jc w:val="both"/>
      </w:pPr>
      <w:r>
        <w:t xml:space="preserve">Khoa </w:t>
      </w:r>
      <w:r w:rsidR="00110324">
        <w:t>Lý luận Chính trị</w:t>
      </w:r>
      <w:r>
        <w:t xml:space="preserve"> ghi nhận được thông tin </w:t>
      </w:r>
      <w:r w:rsidR="00110324">
        <w:t xml:space="preserve">từ GV Đỗ Thị Ngát trường hợp em sinh viên tên Huỳnh Thanh Danh, MSSV: </w:t>
      </w:r>
      <w:r w:rsidR="00110324" w:rsidRPr="00110324">
        <w:t>18000049</w:t>
      </w:r>
      <w:r w:rsidR="00110324">
        <w:t xml:space="preserve">, lớp 18C1-CNO1 có đi Thái Lan </w:t>
      </w:r>
      <w:r w:rsidR="002F3792">
        <w:t>du lịch từ ngày 26/01/2020 đến 30/01/2020</w:t>
      </w:r>
      <w:r w:rsidR="00110324">
        <w:t xml:space="preserve">. </w:t>
      </w:r>
      <w:r w:rsidR="00D8508B">
        <w:t>Điện thoại 0703270644</w:t>
      </w:r>
      <w:bookmarkStart w:id="0" w:name="_GoBack"/>
      <w:bookmarkEnd w:id="0"/>
    </w:p>
    <w:p w:rsidR="004A059D" w:rsidRDefault="00110324" w:rsidP="002F3792">
      <w:pPr>
        <w:pStyle w:val="ListParagraph"/>
        <w:spacing w:line="380" w:lineRule="atLeast"/>
        <w:ind w:left="1080" w:firstLine="360"/>
        <w:jc w:val="both"/>
      </w:pPr>
      <w:r>
        <w:t>Ngoài ra hiện khoa Lý luận Chính trị chưa ghi nhận được trường hợp nào khác trường hợp trên, nếu có sẽ tiếp tục báo cáo kịp thời</w:t>
      </w:r>
      <w:r w:rsidR="002F3792">
        <w:t>.</w:t>
      </w:r>
    </w:p>
    <w:p w:rsidR="00604C24" w:rsidRPr="00B25676" w:rsidRDefault="00604C24" w:rsidP="00CA37C2">
      <w:pPr>
        <w:pStyle w:val="ListParagraph"/>
        <w:spacing w:line="380" w:lineRule="atLeast"/>
        <w:ind w:firstLine="720"/>
      </w:pPr>
      <w:r>
        <w:t>Trân trọng báo cáo</w:t>
      </w:r>
      <w:r w:rsidR="00CA37C2">
        <w:t xml:space="preserve"> ./.</w:t>
      </w:r>
    </w:p>
    <w:p w:rsidR="004A42DF" w:rsidRDefault="004A42DF" w:rsidP="00CA37C2">
      <w:pPr>
        <w:spacing w:line="380" w:lineRule="atLeast"/>
        <w:ind w:left="72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PHÓ TRƯỞNG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PHỤ TRÁCH KHOA</w:t>
      </w:r>
    </w:p>
    <w:p w:rsidR="00CA37C2" w:rsidRDefault="00CA37C2" w:rsidP="00CA37C2">
      <w:pPr>
        <w:spacing w:line="380" w:lineRule="atLeast"/>
        <w:ind w:left="720"/>
        <w:rPr>
          <w:b/>
        </w:rPr>
      </w:pPr>
    </w:p>
    <w:p w:rsidR="00CA37C2" w:rsidRDefault="00CA37C2" w:rsidP="00CA37C2">
      <w:pPr>
        <w:spacing w:line="380" w:lineRule="atLeast"/>
        <w:ind w:left="720"/>
        <w:rPr>
          <w:b/>
        </w:rPr>
      </w:pPr>
    </w:p>
    <w:p w:rsidR="00CA37C2" w:rsidRDefault="00CA37C2" w:rsidP="00CA37C2">
      <w:pPr>
        <w:spacing w:line="380" w:lineRule="atLeast"/>
        <w:ind w:left="720"/>
        <w:rPr>
          <w:b/>
        </w:rPr>
      </w:pPr>
    </w:p>
    <w:p w:rsidR="00CA37C2" w:rsidRDefault="00CA37C2" w:rsidP="00CA37C2">
      <w:pPr>
        <w:spacing w:line="380" w:lineRule="atLeast"/>
        <w:ind w:left="720"/>
        <w:rPr>
          <w:b/>
        </w:rPr>
      </w:pPr>
    </w:p>
    <w:p w:rsidR="004A42DF" w:rsidRPr="0069321A" w:rsidRDefault="004A42DF" w:rsidP="00CA37C2">
      <w:pPr>
        <w:spacing w:line="380" w:lineRule="atLeast"/>
        <w:ind w:left="5760" w:firstLine="720"/>
        <w:rPr>
          <w:b/>
        </w:rPr>
      </w:pPr>
      <w:r>
        <w:rPr>
          <w:b/>
        </w:rPr>
        <w:t>Nguyễn Ngọc Quỳnh</w:t>
      </w:r>
    </w:p>
    <w:sectPr w:rsidR="004A42DF" w:rsidRPr="0069321A" w:rsidSect="00CA37C2">
      <w:pgSz w:w="11909" w:h="16834" w:code="9"/>
      <w:pgMar w:top="900" w:right="839" w:bottom="135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C4E1D"/>
    <w:multiLevelType w:val="hybridMultilevel"/>
    <w:tmpl w:val="AE70B5A8"/>
    <w:lvl w:ilvl="0" w:tplc="CACA3E20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3625D5"/>
    <w:multiLevelType w:val="hybridMultilevel"/>
    <w:tmpl w:val="C2AE3628"/>
    <w:lvl w:ilvl="0" w:tplc="4C7EE7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797D93"/>
    <w:multiLevelType w:val="hybridMultilevel"/>
    <w:tmpl w:val="4ACCCF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49"/>
    <w:rsid w:val="00025D27"/>
    <w:rsid w:val="000702ED"/>
    <w:rsid w:val="000B36C5"/>
    <w:rsid w:val="000D1B4D"/>
    <w:rsid w:val="001044B8"/>
    <w:rsid w:val="00110324"/>
    <w:rsid w:val="00170729"/>
    <w:rsid w:val="00173F0E"/>
    <w:rsid w:val="00185CD9"/>
    <w:rsid w:val="00195062"/>
    <w:rsid w:val="001A0E6D"/>
    <w:rsid w:val="001B6690"/>
    <w:rsid w:val="00232BE4"/>
    <w:rsid w:val="00282C74"/>
    <w:rsid w:val="002D119C"/>
    <w:rsid w:val="002D7FB1"/>
    <w:rsid w:val="002F3792"/>
    <w:rsid w:val="00335AF7"/>
    <w:rsid w:val="003621A8"/>
    <w:rsid w:val="00365C99"/>
    <w:rsid w:val="003A34E8"/>
    <w:rsid w:val="00447DBB"/>
    <w:rsid w:val="004A059D"/>
    <w:rsid w:val="004A42DF"/>
    <w:rsid w:val="005947E4"/>
    <w:rsid w:val="00604C24"/>
    <w:rsid w:val="006271C1"/>
    <w:rsid w:val="00653B3B"/>
    <w:rsid w:val="00683A3A"/>
    <w:rsid w:val="00683F97"/>
    <w:rsid w:val="0069321A"/>
    <w:rsid w:val="006B5B45"/>
    <w:rsid w:val="006D02FD"/>
    <w:rsid w:val="006F6E44"/>
    <w:rsid w:val="00761277"/>
    <w:rsid w:val="00774277"/>
    <w:rsid w:val="00853F38"/>
    <w:rsid w:val="008644D8"/>
    <w:rsid w:val="008726AF"/>
    <w:rsid w:val="00904817"/>
    <w:rsid w:val="00922332"/>
    <w:rsid w:val="009D199F"/>
    <w:rsid w:val="00A22F84"/>
    <w:rsid w:val="00A40000"/>
    <w:rsid w:val="00AC2E62"/>
    <w:rsid w:val="00AF3F7D"/>
    <w:rsid w:val="00B25676"/>
    <w:rsid w:val="00B41098"/>
    <w:rsid w:val="00B42A50"/>
    <w:rsid w:val="00BA788C"/>
    <w:rsid w:val="00BB39C2"/>
    <w:rsid w:val="00C4349E"/>
    <w:rsid w:val="00CA37C2"/>
    <w:rsid w:val="00CC18ED"/>
    <w:rsid w:val="00CC65A2"/>
    <w:rsid w:val="00D33CBD"/>
    <w:rsid w:val="00D8508B"/>
    <w:rsid w:val="00DA3EC9"/>
    <w:rsid w:val="00E37692"/>
    <w:rsid w:val="00EB2149"/>
    <w:rsid w:val="00F27E8D"/>
    <w:rsid w:val="00F90181"/>
    <w:rsid w:val="00FE4B19"/>
    <w:rsid w:val="00FF0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360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7D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256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360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7D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25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1%20Mr%20Quynh\1%20LLCT\To%20Trinh%20va%20De%20nghi%20Bao%20cao\2019\Bao%20cao%20SV%20no\1%20bao%20cao%20so%20sv%20con%20no%20mon%20hoc%20thuoc%20kho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 bao cao so sv con no mon hoc thuoc khoa</Template>
  <TotalTime>1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VatTu</cp:lastModifiedBy>
  <cp:revision>2</cp:revision>
  <dcterms:created xsi:type="dcterms:W3CDTF">2020-02-04T06:21:00Z</dcterms:created>
  <dcterms:modified xsi:type="dcterms:W3CDTF">2020-02-04T06:21:00Z</dcterms:modified>
</cp:coreProperties>
</file>